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C914" w14:textId="77777777" w:rsidR="00883287" w:rsidRPr="00E01A72" w:rsidRDefault="00AA2EBD" w:rsidP="00E01A72">
      <w:pPr>
        <w:pStyle w:val="Heading1"/>
        <w:rPr>
          <w:lang w:val="en-GB"/>
        </w:rPr>
      </w:pPr>
      <w:r>
        <w:rPr>
          <w:lang w:val="en-GB"/>
        </w:rPr>
        <w:t>Application for associate</w:t>
      </w:r>
      <w:r w:rsidR="00EF49D0" w:rsidRPr="00D3280E">
        <w:rPr>
          <w:lang w:val="en-GB"/>
        </w:rPr>
        <w:t xml:space="preserve"> </w:t>
      </w:r>
      <w:r>
        <w:rPr>
          <w:lang w:val="en-GB"/>
        </w:rPr>
        <w:t xml:space="preserve">membership </w:t>
      </w:r>
      <w:r>
        <w:rPr>
          <w:lang w:val="en-GB"/>
        </w:rPr>
        <w:br/>
        <w:t>in the SUBMARINER Network for Blue Growth EEIG</w:t>
      </w:r>
    </w:p>
    <w:p w14:paraId="40E4F016" w14:textId="77777777" w:rsidR="00A311EB" w:rsidRPr="00D3280E" w:rsidRDefault="00A311EB" w:rsidP="00883287">
      <w:pPr>
        <w:pStyle w:val="BodyText"/>
        <w:spacing w:line="276" w:lineRule="auto"/>
        <w:rPr>
          <w:rFonts w:ascii="Calibri" w:hAnsi="Calibri" w:cs="Arial"/>
          <w:lang w:val="en-GB"/>
        </w:rPr>
      </w:pPr>
    </w:p>
    <w:p w14:paraId="29DB6485" w14:textId="77777777" w:rsidR="00AA2EBD" w:rsidRDefault="00AA2EBD" w:rsidP="00E01A72">
      <w:pPr>
        <w:pStyle w:val="BodyText"/>
        <w:spacing w:line="276" w:lineRule="auto"/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I, the undersigned, her</w:t>
      </w:r>
      <w:r w:rsidR="00F176E4">
        <w:rPr>
          <w:rFonts w:ascii="Calibri" w:hAnsi="Calibri" w:cs="Arial"/>
          <w:lang w:val="en-GB"/>
        </w:rPr>
        <w:t>e</w:t>
      </w:r>
      <w:r>
        <w:rPr>
          <w:rFonts w:ascii="Calibri" w:hAnsi="Calibri" w:cs="Arial"/>
          <w:lang w:val="en-GB"/>
        </w:rPr>
        <w:t xml:space="preserve">by apply for associate membership in the SUBMARINER Network for Blue Growth EEIG. </w:t>
      </w:r>
    </w:p>
    <w:p w14:paraId="60AC04B4" w14:textId="77777777" w:rsidR="00A311EB" w:rsidRDefault="00A311EB" w:rsidP="00AA2EBD">
      <w:pPr>
        <w:pStyle w:val="BodyText"/>
        <w:tabs>
          <w:tab w:val="left" w:pos="2835"/>
        </w:tabs>
        <w:spacing w:line="276" w:lineRule="auto"/>
        <w:rPr>
          <w:rFonts w:ascii="Calibri" w:hAnsi="Calibri" w:cs="Arial"/>
          <w:lang w:val="en-GB"/>
        </w:rPr>
      </w:pPr>
    </w:p>
    <w:p w14:paraId="423D44AF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>Name of organi</w:t>
      </w:r>
      <w:r>
        <w:rPr>
          <w:rFonts w:ascii="Calibri" w:hAnsi="Calibri" w:cs="Arial"/>
          <w:lang w:val="en-GB"/>
        </w:rPr>
        <w:t>s</w:t>
      </w:r>
      <w:r w:rsidRPr="00AA2EBD">
        <w:rPr>
          <w:rFonts w:ascii="Calibri" w:hAnsi="Calibri" w:cs="Arial"/>
          <w:lang w:val="en-GB"/>
        </w:rPr>
        <w:t>ation</w:t>
      </w:r>
      <w:r>
        <w:rPr>
          <w:rFonts w:ascii="Calibri" w:hAnsi="Calibri" w:cs="Arial"/>
          <w:lang w:val="en-GB"/>
        </w:rPr>
        <w:t>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4380B881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3C32F8EB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>Address of organi</w:t>
      </w:r>
      <w:r>
        <w:rPr>
          <w:rFonts w:ascii="Calibri" w:hAnsi="Calibri" w:cs="Arial"/>
          <w:lang w:val="en-GB"/>
        </w:rPr>
        <w:t>s</w:t>
      </w:r>
      <w:r w:rsidRPr="00AA2EBD">
        <w:rPr>
          <w:rFonts w:ascii="Calibri" w:hAnsi="Calibri" w:cs="Arial"/>
          <w:lang w:val="en-GB"/>
        </w:rPr>
        <w:t>ation</w:t>
      </w:r>
      <w:r>
        <w:rPr>
          <w:rFonts w:ascii="Calibri" w:hAnsi="Calibri" w:cs="Arial"/>
          <w:lang w:val="en-GB"/>
        </w:rPr>
        <w:t>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0A8410DD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</w:r>
    </w:p>
    <w:p w14:paraId="07879853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77EB57CE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1A9467C2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Organisation’s identification no.: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4A5D42EF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6DDB345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Registered at: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32336636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8E5011A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Name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04683A56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2D929A55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E-mail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6C378558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29037256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Phone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04462057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11536DF1" w14:textId="77777777" w:rsidR="00EC396F" w:rsidRPr="00EC396F" w:rsidRDefault="00EC396F" w:rsidP="00EC396F">
      <w:pPr>
        <w:pStyle w:val="BodyText"/>
        <w:tabs>
          <w:tab w:val="left" w:pos="3402"/>
        </w:tabs>
        <w:rPr>
          <w:rFonts w:ascii="Calibri" w:hAnsi="Calibri" w:cs="Arial"/>
          <w:sz w:val="20"/>
          <w:lang w:val="en-GB"/>
        </w:rPr>
      </w:pPr>
    </w:p>
    <w:p w14:paraId="48AD8334" w14:textId="77777777" w:rsidR="00A311EB" w:rsidRDefault="00A311EB" w:rsidP="00AA2EBD">
      <w:pPr>
        <w:pStyle w:val="BodyText"/>
        <w:tabs>
          <w:tab w:val="left" w:pos="3402"/>
        </w:tabs>
        <w:rPr>
          <w:rFonts w:ascii="Calibri" w:hAnsi="Calibri" w:cs="Arial"/>
          <w:szCs w:val="22"/>
          <w:lang w:val="en-GB"/>
        </w:rPr>
      </w:pPr>
    </w:p>
    <w:p w14:paraId="438F34C3" w14:textId="77777777" w:rsidR="002B7460" w:rsidRPr="002B7460" w:rsidRDefault="002B7460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67E7F2A1" w14:textId="77777777" w:rsidR="00AA2EBD" w:rsidRDefault="00AA2EBD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 xml:space="preserve">I </w:t>
      </w:r>
      <w:r w:rsidRPr="00AA2EBD">
        <w:rPr>
          <w:rFonts w:ascii="Calibri" w:hAnsi="Calibri" w:cs="Arial"/>
          <w:lang w:val="en-GB"/>
        </w:rPr>
        <w:t xml:space="preserve">declare that I have </w:t>
      </w:r>
      <w:r w:rsidR="00A311EB">
        <w:rPr>
          <w:rFonts w:ascii="Calibri" w:hAnsi="Calibri" w:cs="Arial"/>
          <w:lang w:val="en-GB"/>
        </w:rPr>
        <w:t xml:space="preserve">received, </w:t>
      </w:r>
      <w:r w:rsidRPr="00AA2EBD">
        <w:rPr>
          <w:rFonts w:ascii="Calibri" w:hAnsi="Calibri" w:cs="Arial"/>
          <w:lang w:val="en-GB"/>
        </w:rPr>
        <w:t xml:space="preserve">read and understood the statutes of </w:t>
      </w:r>
      <w:r>
        <w:rPr>
          <w:rFonts w:ascii="Calibri" w:hAnsi="Calibri" w:cs="Arial"/>
          <w:lang w:val="en-GB"/>
        </w:rPr>
        <w:t xml:space="preserve">the SUBMARINER Network for Blue Growth EEIG </w:t>
      </w:r>
      <w:r w:rsidR="00A311EB">
        <w:rPr>
          <w:rFonts w:ascii="Calibri" w:hAnsi="Calibri" w:cs="Arial"/>
          <w:lang w:val="en-GB"/>
        </w:rPr>
        <w:t>as well as the sample association agreement</w:t>
      </w:r>
      <w:r w:rsidRPr="00AA2EBD">
        <w:rPr>
          <w:rFonts w:ascii="Calibri" w:hAnsi="Calibri" w:cs="Arial"/>
          <w:lang w:val="en-GB"/>
        </w:rPr>
        <w:t>.</w:t>
      </w:r>
    </w:p>
    <w:p w14:paraId="485409DE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5B0B5B65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5DBE120C" w14:textId="77777777" w:rsidR="00E01A72" w:rsidRDefault="00E01A72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5FC746D3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AF4FF24" w14:textId="77777777" w:rsidR="00A311EB" w:rsidRPr="00AA2EBD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……………………………………………</w:t>
      </w:r>
      <w:r>
        <w:rPr>
          <w:rFonts w:ascii="Calibri" w:hAnsi="Calibri" w:cs="Arial"/>
          <w:lang w:val="en-GB"/>
        </w:rPr>
        <w:tab/>
        <w:t>……………………………………………</w:t>
      </w:r>
      <w:r>
        <w:rPr>
          <w:rFonts w:ascii="Calibri" w:hAnsi="Calibri" w:cs="Arial"/>
          <w:lang w:val="en-GB"/>
        </w:rPr>
        <w:tab/>
        <w:t>……………………………………………</w:t>
      </w:r>
    </w:p>
    <w:p w14:paraId="23ECF6E6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 xml:space="preserve">Date and place </w:t>
      </w:r>
      <w:r w:rsidR="00A311EB">
        <w:rPr>
          <w:rFonts w:ascii="Calibri" w:hAnsi="Calibri" w:cs="Arial"/>
          <w:lang w:val="en-GB"/>
        </w:rPr>
        <w:tab/>
      </w:r>
      <w:r w:rsidRPr="00AA2EBD">
        <w:rPr>
          <w:rFonts w:ascii="Calibri" w:hAnsi="Calibri" w:cs="Arial"/>
          <w:lang w:val="en-GB"/>
        </w:rPr>
        <w:t xml:space="preserve">Signature </w:t>
      </w:r>
      <w:r w:rsidR="00A311EB">
        <w:rPr>
          <w:rFonts w:ascii="Calibri" w:hAnsi="Calibri" w:cs="Arial"/>
          <w:lang w:val="en-GB"/>
        </w:rPr>
        <w:tab/>
      </w:r>
      <w:r w:rsidR="00A311EB">
        <w:rPr>
          <w:rFonts w:ascii="Calibri" w:hAnsi="Calibri" w:cs="Arial"/>
          <w:lang w:val="en-GB"/>
        </w:rPr>
        <w:tab/>
      </w:r>
      <w:r w:rsidR="00A311EB">
        <w:rPr>
          <w:rFonts w:ascii="Calibri" w:hAnsi="Calibri" w:cs="Arial"/>
          <w:lang w:val="en-GB"/>
        </w:rPr>
        <w:tab/>
      </w:r>
      <w:r w:rsidRPr="00AA2EBD">
        <w:rPr>
          <w:rFonts w:ascii="Calibri" w:hAnsi="Calibri" w:cs="Arial"/>
          <w:lang w:val="en-GB"/>
        </w:rPr>
        <w:t>Stamp if available</w:t>
      </w:r>
    </w:p>
    <w:p w14:paraId="54C8A1E8" w14:textId="77777777" w:rsidR="00A311EB" w:rsidRDefault="00A311EB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2FF81EA5" w14:textId="77777777" w:rsidR="00BE59FE" w:rsidRDefault="00BE59FE" w:rsidP="00A311EB">
      <w:pPr>
        <w:pStyle w:val="BodyText"/>
        <w:tabs>
          <w:tab w:val="left" w:pos="3402"/>
        </w:tabs>
        <w:rPr>
          <w:rFonts w:ascii="Calibri" w:hAnsi="Calibri" w:cs="Arial"/>
          <w:b/>
          <w:lang w:val="en-GB"/>
        </w:rPr>
      </w:pPr>
    </w:p>
    <w:p w14:paraId="5CBC5FDB" w14:textId="77777777" w:rsidR="00A311EB" w:rsidRPr="008770F0" w:rsidRDefault="00AA2EBD" w:rsidP="00A311EB">
      <w:pPr>
        <w:pStyle w:val="BodyText"/>
        <w:tabs>
          <w:tab w:val="left" w:pos="3402"/>
        </w:tabs>
        <w:rPr>
          <w:rFonts w:ascii="Calibri" w:hAnsi="Calibri" w:cs="Arial"/>
          <w:b/>
          <w:lang w:val="en-GB"/>
        </w:rPr>
      </w:pPr>
      <w:r w:rsidRPr="008770F0">
        <w:rPr>
          <w:rFonts w:ascii="Calibri" w:hAnsi="Calibri" w:cs="Arial"/>
          <w:b/>
          <w:lang w:val="en-GB"/>
        </w:rPr>
        <w:t>Please return to</w:t>
      </w:r>
      <w:r w:rsidR="00CA34B4">
        <w:rPr>
          <w:rFonts w:ascii="Calibri" w:hAnsi="Calibri" w:cs="Arial"/>
          <w:b/>
          <w:lang w:val="en-GB"/>
        </w:rPr>
        <w:t xml:space="preserve"> the Network secretariat</w:t>
      </w:r>
      <w:r w:rsidRPr="008770F0">
        <w:rPr>
          <w:rFonts w:ascii="Calibri" w:hAnsi="Calibri" w:cs="Arial"/>
          <w:b/>
          <w:lang w:val="en-GB"/>
        </w:rPr>
        <w:t xml:space="preserve">: </w:t>
      </w:r>
    </w:p>
    <w:p w14:paraId="41B62C13" w14:textId="77777777" w:rsidR="00AA2EBD" w:rsidRDefault="00A311EB" w:rsidP="440710F1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440710F1">
        <w:rPr>
          <w:rFonts w:ascii="Calibri" w:hAnsi="Calibri" w:cs="Arial"/>
          <w:lang w:val="en-GB"/>
        </w:rPr>
        <w:t>SUBMARINER Network for Blue Growth EEIG</w:t>
      </w:r>
      <w:r>
        <w:br/>
      </w:r>
      <w:r w:rsidR="1DDC9581" w:rsidRPr="440710F1">
        <w:rPr>
          <w:rFonts w:ascii="Calibri" w:hAnsi="Calibri" w:cs="Arial"/>
          <w:lang w:val="en-GB"/>
        </w:rPr>
        <w:t>Voltastraße 5</w:t>
      </w:r>
      <w:r>
        <w:br/>
      </w:r>
      <w:r w:rsidR="004C7DA5" w:rsidRPr="440710F1">
        <w:rPr>
          <w:rFonts w:ascii="Calibri" w:hAnsi="Calibri" w:cs="Arial"/>
          <w:lang w:val="en-GB"/>
        </w:rPr>
        <w:t>DE–1</w:t>
      </w:r>
      <w:r w:rsidR="3B9F5B52" w:rsidRPr="440710F1">
        <w:rPr>
          <w:rFonts w:ascii="Calibri" w:hAnsi="Calibri" w:cs="Arial"/>
          <w:lang w:val="en-GB"/>
        </w:rPr>
        <w:t>3355</w:t>
      </w:r>
      <w:r w:rsidRPr="440710F1">
        <w:rPr>
          <w:rFonts w:ascii="Calibri" w:hAnsi="Calibri" w:cs="Arial"/>
          <w:lang w:val="en-GB"/>
        </w:rPr>
        <w:t xml:space="preserve"> Berlin</w:t>
      </w:r>
    </w:p>
    <w:p w14:paraId="04C5B4BD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Germany</w:t>
      </w:r>
    </w:p>
    <w:p w14:paraId="2FB3765A" w14:textId="77777777" w:rsidR="00A311EB" w:rsidRPr="002B7460" w:rsidRDefault="00A311EB" w:rsidP="00A311EB">
      <w:pPr>
        <w:pStyle w:val="BodyText"/>
        <w:tabs>
          <w:tab w:val="left" w:pos="3402"/>
        </w:tabs>
        <w:rPr>
          <w:rFonts w:ascii="Calibri" w:hAnsi="Calibri" w:cs="Arial"/>
        </w:rPr>
      </w:pPr>
      <w:r w:rsidRPr="002B7460">
        <w:rPr>
          <w:rFonts w:ascii="Calibri" w:hAnsi="Calibri" w:cs="Arial"/>
          <w:b/>
        </w:rPr>
        <w:t>e-Mail:</w:t>
      </w:r>
      <w:r w:rsidRPr="002B7460">
        <w:rPr>
          <w:rFonts w:ascii="Calibri" w:hAnsi="Calibri" w:cs="Arial"/>
        </w:rPr>
        <w:t xml:space="preserve"> info@submariner-network.eu</w:t>
      </w:r>
    </w:p>
    <w:sectPr w:rsidR="00A311EB" w:rsidRPr="002B7460" w:rsidSect="00322E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52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E51E8" w14:textId="77777777" w:rsidR="00DC3DEE" w:rsidRDefault="00DC3DEE" w:rsidP="000876D6">
      <w:pPr>
        <w:spacing w:after="0" w:line="240" w:lineRule="auto"/>
      </w:pPr>
      <w:r>
        <w:separator/>
      </w:r>
    </w:p>
  </w:endnote>
  <w:endnote w:type="continuationSeparator" w:id="0">
    <w:p w14:paraId="08B56044" w14:textId="77777777" w:rsidR="00DC3DEE" w:rsidRDefault="00DC3DEE" w:rsidP="00087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F0ABC" w14:textId="77777777" w:rsidR="00AA2EBD" w:rsidRDefault="00AA2EBD" w:rsidP="00FE71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F245F"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end"/>
    </w:r>
  </w:p>
  <w:p w14:paraId="76DBBEE9" w14:textId="77777777" w:rsidR="00AA2EBD" w:rsidRDefault="00AA2E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8261D" w14:textId="77777777" w:rsidR="00CF0571" w:rsidRDefault="00CF05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6129F" w14:textId="77777777" w:rsidR="00CF0571" w:rsidRDefault="00CF05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454B" w14:textId="77777777" w:rsidR="00DC3DEE" w:rsidRDefault="00DC3DEE" w:rsidP="000876D6">
      <w:pPr>
        <w:spacing w:after="0" w:line="240" w:lineRule="auto"/>
      </w:pPr>
      <w:r>
        <w:separator/>
      </w:r>
    </w:p>
  </w:footnote>
  <w:footnote w:type="continuationSeparator" w:id="0">
    <w:p w14:paraId="739A7A0A" w14:textId="77777777" w:rsidR="00DC3DEE" w:rsidRDefault="00DC3DEE" w:rsidP="00087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BF44E" w14:textId="77777777" w:rsidR="00CF0571" w:rsidRDefault="00CF05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2EFFA" w14:textId="77777777" w:rsidR="00AA2EBD" w:rsidRPr="008336C2" w:rsidRDefault="007A7227" w:rsidP="008336C2">
    <w:pPr>
      <w:rPr>
        <w:rFonts w:ascii="Verdana" w:hAnsi="Verdana"/>
        <w:b/>
        <w:i/>
        <w:color w:val="FF0000"/>
      </w:rPr>
    </w:pPr>
    <w:r>
      <w:rPr>
        <w:rFonts w:ascii="Verdana" w:hAnsi="Verdana"/>
        <w:b/>
        <w:i/>
        <w:noProof/>
        <w:color w:val="FF0000"/>
        <w:lang w:eastAsia="de-DE"/>
      </w:rPr>
      <w:drawing>
        <wp:anchor distT="0" distB="0" distL="114300" distR="114300" simplePos="0" relativeHeight="251660288" behindDoc="1" locked="0" layoutInCell="1" allowOverlap="1" wp14:anchorId="50795989" wp14:editId="0137A87B">
          <wp:simplePos x="0" y="0"/>
          <wp:positionH relativeFrom="column">
            <wp:posOffset>-900430</wp:posOffset>
          </wp:positionH>
          <wp:positionV relativeFrom="paragraph">
            <wp:posOffset>-450215</wp:posOffset>
          </wp:positionV>
          <wp:extent cx="7560000" cy="10692000"/>
          <wp:effectExtent l="0" t="0" r="0" b="1905"/>
          <wp:wrapNone/>
          <wp:docPr id="888256794" name="Picture 2" descr="A black background with a blue corner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256794" name="Picture 2" descr="A black background with a blue corn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E6872" w14:textId="77777777" w:rsidR="00CF0571" w:rsidRDefault="00CF05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4A053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9F7742"/>
    <w:multiLevelType w:val="hybridMultilevel"/>
    <w:tmpl w:val="D9867F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90798C"/>
    <w:multiLevelType w:val="hybridMultilevel"/>
    <w:tmpl w:val="66181A7C"/>
    <w:lvl w:ilvl="0" w:tplc="6D06EF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A64F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50B7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2A55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E210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7026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CF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3033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CC7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DD7295F"/>
    <w:multiLevelType w:val="hybridMultilevel"/>
    <w:tmpl w:val="B3AC7E30"/>
    <w:lvl w:ilvl="0" w:tplc="66C4C2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2680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6656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F8EA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EA9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EAB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0C5A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B89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1CEB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6405019"/>
    <w:multiLevelType w:val="hybridMultilevel"/>
    <w:tmpl w:val="44A24E18"/>
    <w:lvl w:ilvl="0" w:tplc="5BCC1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C9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0251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B4C8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6B9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EF9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4ED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D8F3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3CAB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57321798">
    <w:abstractNumId w:val="2"/>
  </w:num>
  <w:num w:numId="2" w16cid:durableId="92749252">
    <w:abstractNumId w:val="3"/>
  </w:num>
  <w:num w:numId="3" w16cid:durableId="1785349196">
    <w:abstractNumId w:val="4"/>
  </w:num>
  <w:num w:numId="4" w16cid:durableId="1639262745">
    <w:abstractNumId w:val="0"/>
  </w:num>
  <w:num w:numId="5" w16cid:durableId="746222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EA8"/>
    <w:rsid w:val="000139AE"/>
    <w:rsid w:val="00083C0B"/>
    <w:rsid w:val="000876D6"/>
    <w:rsid w:val="000B156D"/>
    <w:rsid w:val="00117279"/>
    <w:rsid w:val="00192FF1"/>
    <w:rsid w:val="001A28E8"/>
    <w:rsid w:val="001A3A5D"/>
    <w:rsid w:val="001A786E"/>
    <w:rsid w:val="0025601A"/>
    <w:rsid w:val="00275A4D"/>
    <w:rsid w:val="00280BAE"/>
    <w:rsid w:val="002828D8"/>
    <w:rsid w:val="002B7460"/>
    <w:rsid w:val="002E700D"/>
    <w:rsid w:val="00302AE0"/>
    <w:rsid w:val="00306E44"/>
    <w:rsid w:val="00322E1C"/>
    <w:rsid w:val="003868FB"/>
    <w:rsid w:val="003C17EE"/>
    <w:rsid w:val="004465B2"/>
    <w:rsid w:val="00487543"/>
    <w:rsid w:val="004C7DA5"/>
    <w:rsid w:val="004D3341"/>
    <w:rsid w:val="00501B7F"/>
    <w:rsid w:val="0053549E"/>
    <w:rsid w:val="00542740"/>
    <w:rsid w:val="00657758"/>
    <w:rsid w:val="006D040E"/>
    <w:rsid w:val="006F1512"/>
    <w:rsid w:val="007733DA"/>
    <w:rsid w:val="007747F1"/>
    <w:rsid w:val="007A7227"/>
    <w:rsid w:val="007B1CE3"/>
    <w:rsid w:val="007D3E63"/>
    <w:rsid w:val="008336C2"/>
    <w:rsid w:val="008770F0"/>
    <w:rsid w:val="00881215"/>
    <w:rsid w:val="00883287"/>
    <w:rsid w:val="008B4057"/>
    <w:rsid w:val="008C2AA7"/>
    <w:rsid w:val="009233FF"/>
    <w:rsid w:val="009F513C"/>
    <w:rsid w:val="009F7C21"/>
    <w:rsid w:val="00A311EB"/>
    <w:rsid w:val="00A378B9"/>
    <w:rsid w:val="00A63480"/>
    <w:rsid w:val="00A67A79"/>
    <w:rsid w:val="00AA2EBD"/>
    <w:rsid w:val="00AB4BEA"/>
    <w:rsid w:val="00AD3EA8"/>
    <w:rsid w:val="00B622B9"/>
    <w:rsid w:val="00B93D72"/>
    <w:rsid w:val="00BE59FE"/>
    <w:rsid w:val="00BF0B36"/>
    <w:rsid w:val="00BF245F"/>
    <w:rsid w:val="00BF78F9"/>
    <w:rsid w:val="00C41FB5"/>
    <w:rsid w:val="00C648D3"/>
    <w:rsid w:val="00C93E0B"/>
    <w:rsid w:val="00C94C83"/>
    <w:rsid w:val="00CA34B4"/>
    <w:rsid w:val="00CF0571"/>
    <w:rsid w:val="00D25006"/>
    <w:rsid w:val="00D3280E"/>
    <w:rsid w:val="00D65013"/>
    <w:rsid w:val="00DC3DEE"/>
    <w:rsid w:val="00E01A72"/>
    <w:rsid w:val="00E257F3"/>
    <w:rsid w:val="00E66394"/>
    <w:rsid w:val="00EA1E98"/>
    <w:rsid w:val="00EA2EE3"/>
    <w:rsid w:val="00EC396F"/>
    <w:rsid w:val="00EC5803"/>
    <w:rsid w:val="00EF49D0"/>
    <w:rsid w:val="00F176E4"/>
    <w:rsid w:val="00F36D7A"/>
    <w:rsid w:val="00F8493B"/>
    <w:rsid w:val="00FE71EA"/>
    <w:rsid w:val="1DDC9581"/>
    <w:rsid w:val="3B9F5B52"/>
    <w:rsid w:val="4407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62C10"/>
  <w14:defaultImageDpi w14:val="300"/>
  <w15:chartTrackingRefBased/>
  <w15:docId w15:val="{9A18C6F7-EAE1-5845-ACA1-F892024CC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8493B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13C"/>
    <w:pPr>
      <w:keepNext/>
      <w:spacing w:before="240" w:after="60"/>
      <w:outlineLvl w:val="0"/>
    </w:pPr>
    <w:rPr>
      <w:rFonts w:eastAsia="MS Gothic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standardschriftart">
    <w:name w:val="Absatzstandardschriftart"/>
    <w:uiPriority w:val="1"/>
    <w:unhideWhenUsed/>
  </w:style>
  <w:style w:type="paragraph" w:styleId="BodyText">
    <w:name w:val="Body Text"/>
    <w:basedOn w:val="Normal"/>
    <w:link w:val="BodyTextChar"/>
    <w:semiHidden/>
    <w:rsid w:val="00883287"/>
    <w:pPr>
      <w:widowControl w:val="0"/>
      <w:spacing w:after="0" w:line="240" w:lineRule="atLeast"/>
    </w:pPr>
    <w:rPr>
      <w:rFonts w:ascii="Times New Roman" w:eastAsia="Arial" w:hAnsi="Times New Roman"/>
      <w:szCs w:val="20"/>
      <w:lang w:val="en-US" w:eastAsia="de-DE"/>
    </w:rPr>
  </w:style>
  <w:style w:type="character" w:customStyle="1" w:styleId="BodyTextChar">
    <w:name w:val="Body Text Char"/>
    <w:link w:val="BodyText"/>
    <w:semiHidden/>
    <w:rsid w:val="00883287"/>
    <w:rPr>
      <w:rFonts w:ascii="Times New Roman" w:eastAsia="Arial" w:hAnsi="Times New Roman" w:cs="Times New Roman"/>
      <w:szCs w:val="20"/>
      <w:lang w:val="en-US" w:eastAsia="de-DE"/>
    </w:rPr>
  </w:style>
  <w:style w:type="paragraph" w:styleId="ListParagraph">
    <w:name w:val="List Paragraph"/>
    <w:basedOn w:val="Normal"/>
    <w:uiPriority w:val="34"/>
    <w:qFormat/>
    <w:rsid w:val="00275A4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0876D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876D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0876D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0876D6"/>
    <w:rPr>
      <w:sz w:val="22"/>
      <w:szCs w:val="22"/>
      <w:lang w:eastAsia="en-US"/>
    </w:rPr>
  </w:style>
  <w:style w:type="character" w:styleId="PageNumber">
    <w:name w:val="page number"/>
    <w:uiPriority w:val="99"/>
    <w:semiHidden/>
    <w:unhideWhenUsed/>
    <w:rsid w:val="000876D6"/>
  </w:style>
  <w:style w:type="character" w:customStyle="1" w:styleId="Heading1Char">
    <w:name w:val="Heading 1 Char"/>
    <w:link w:val="Heading1"/>
    <w:uiPriority w:val="9"/>
    <w:rsid w:val="009F513C"/>
    <w:rPr>
      <w:rFonts w:ascii="Calibri" w:eastAsia="MS Gothic" w:hAnsi="Calibri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unhideWhenUsed/>
    <w:rsid w:val="008812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9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02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99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399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9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okovacevic/Downloads/Associate%20Membership%20Application%20Template_2026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68741E2CCEC646BB09E64340F08D56" ma:contentTypeVersion="19" ma:contentTypeDescription="Create a new document." ma:contentTypeScope="" ma:versionID="435b8b066ea8ec78f87488c524d1403e">
  <xsd:schema xmlns:xsd="http://www.w3.org/2001/XMLSchema" xmlns:xs="http://www.w3.org/2001/XMLSchema" xmlns:p="http://schemas.microsoft.com/office/2006/metadata/properties" xmlns:ns2="77a0df6a-902a-4379-946c-175d7a804717" xmlns:ns3="d2642c55-4709-4970-9f9b-ec42b1230305" targetNamespace="http://schemas.microsoft.com/office/2006/metadata/properties" ma:root="true" ma:fieldsID="507d7fe0a458ff3539b96717aaaf0d69" ns2:_="" ns3:_="">
    <xsd:import namespace="77a0df6a-902a-4379-946c-175d7a804717"/>
    <xsd:import namespace="d2642c55-4709-4970-9f9b-ec42b1230305"/>
    <xsd:element name="properties">
      <xsd:complexType>
        <xsd:sequence>
          <xsd:element name="documentManagement">
            <xsd:complexType>
              <xsd:all>
                <xsd:element ref="ns2:d0e4b947f8264f1d88af1b7346a8fd12" minOccurs="0"/>
                <xsd:element ref="ns3:TaxCatchAll" minOccurs="0"/>
                <xsd:element ref="ns2:a2daddb3515b4ac1aae779423fbcf02e" minOccurs="0"/>
                <xsd:element ref="ns2:lcf76f155ced4ddcb4097134ff3c332f" minOccurs="0"/>
                <xsd:element ref="ns2:Typeofme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a0df6a-902a-4379-946c-175d7a804717" elementFormDefault="qualified">
    <xsd:import namespace="http://schemas.microsoft.com/office/2006/documentManagement/types"/>
    <xsd:import namespace="http://schemas.microsoft.com/office/infopath/2007/PartnerControls"/>
    <xsd:element name="d0e4b947f8264f1d88af1b7346a8fd12" ma:index="9" nillable="true" ma:taxonomy="true" ma:internalName="d0e4b947f8264f1d88af1b7346a8fd12" ma:taxonomyFieldName="Finance_x0020_Structure" ma:displayName="Part of the structure" ma:default="" ma:fieldId="{d0e4b947-f826-4f1d-88af-1b7346a8fd12}" ma:sspId="0822ac0e-e204-4635-b95e-889568c26b05" ma:termSetId="5d9900a5-a967-433a-a3ad-d254bc04485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2daddb3515b4ac1aae779423fbcf02e" ma:index="12" nillable="true" ma:taxonomy="true" ma:internalName="a2daddb3515b4ac1aae779423fbcf02e" ma:taxonomyFieldName="Document_x0020_Type" ma:displayName="Document Type" ma:default="" ma:fieldId="{a2daddb3-515b-4ac1-aae7-79423fbcf02e}" ma:sspId="0822ac0e-e204-4635-b95e-889568c26b05" ma:termSetId="48ee2404-f1a3-4e82-971e-378dd2e6542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822ac0e-e204-4635-b95e-889568c26b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ypeofmember" ma:index="15" nillable="true" ma:displayName="Type of member" ma:format="Dropdown" ma:internalName="Typeofmember">
      <xsd:simpleType>
        <xsd:restriction base="dms:Choice">
          <xsd:enumeration value="Premium member"/>
          <xsd:enumeration value="Associate Member"/>
          <xsd:enumeration value="Founding Member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42c55-4709-4970-9f9b-ec42b123030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dfa59e6-654b-4a95-bb18-4de55bec8198}" ma:internalName="TaxCatchAll" ma:showField="CatchAllData" ma:web="d2642c55-4709-4970-9f9b-ec42b1230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642c55-4709-4970-9f9b-ec42b1230305">
      <Value>1</Value>
    </TaxCatchAll>
    <lcf76f155ced4ddcb4097134ff3c332f xmlns="77a0df6a-902a-4379-946c-175d7a804717">
      <Terms xmlns="http://schemas.microsoft.com/office/infopath/2007/PartnerControls"/>
    </lcf76f155ced4ddcb4097134ff3c332f>
    <Typeofmember xmlns="77a0df6a-902a-4379-946c-175d7a804717" xsi:nil="true"/>
    <d0e4b947f8264f1d88af1b7346a8fd12 xmlns="77a0df6a-902a-4379-946c-175d7a804717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Members administration</TermName>
          <TermId xmlns="http://schemas.microsoft.com/office/infopath/2007/PartnerControls">3a754b13-b73b-430a-8d5d-f13b64065a24</TermId>
        </TermInfo>
      </Terms>
    </d0e4b947f8264f1d88af1b7346a8fd12>
    <a2daddb3515b4ac1aae779423fbcf02e xmlns="77a0df6a-902a-4379-946c-175d7a804717">
      <Terms xmlns="http://schemas.microsoft.com/office/infopath/2007/PartnerControls"/>
    </a2daddb3515b4ac1aae779423fbcf02e>
  </documentManagement>
</p:properties>
</file>

<file path=customXml/itemProps1.xml><?xml version="1.0" encoding="utf-8"?>
<ds:datastoreItem xmlns:ds="http://schemas.openxmlformats.org/officeDocument/2006/customXml" ds:itemID="{88BBACA1-17E5-483F-BAE4-D3A6DB2295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a0df6a-902a-4379-946c-175d7a804717"/>
    <ds:schemaRef ds:uri="d2642c55-4709-4970-9f9b-ec42b12303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C0CF93-510A-47CE-89C7-B9B82B58B2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E05E7D-AE3F-460F-9A09-E62F408DB4FA}">
  <ds:schemaRefs>
    <ds:schemaRef ds:uri="http://schemas.microsoft.com/office/2006/metadata/properties"/>
    <ds:schemaRef ds:uri="http://schemas.microsoft.com/office/infopath/2007/PartnerControls"/>
    <ds:schemaRef ds:uri="d2642c55-4709-4970-9f9b-ec42b1230305"/>
    <ds:schemaRef ds:uri="77a0df6a-902a-4379-946c-175d7a8047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Associate Membership Application Template_2026.dotx</Template>
  <TotalTime>1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Kovacevic</dc:creator>
  <cp:keywords/>
  <cp:lastModifiedBy>Marko Kovacevic</cp:lastModifiedBy>
  <cp:revision>1</cp:revision>
  <cp:lastPrinted>2014-02-28T10:32:00Z</cp:lastPrinted>
  <dcterms:created xsi:type="dcterms:W3CDTF">2026-05-07T08:03:00Z</dcterms:created>
  <dcterms:modified xsi:type="dcterms:W3CDTF">2026-05-07T08:04:00Z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0x0101008968741E2CCEC646BB09E64340F08D56</vt:lpwstr>
  </property>
  <property fmtid="{D5CDD505-2E9C-101B-9397-08002B2CF9AE}" pid="3" name="Order">
    <vt:r8>2772600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Finance Structure">
    <vt:lpwstr>1;#Members administration|3a754b13-b73b-430a-8d5d-f13b64065a24</vt:lpwstr>
  </property>
  <property fmtid="{D5CDD505-2E9C-101B-9397-08002B2CF9AE}" pid="13" name="MediaServiceImageTags">
    <vt:lpwstr/>
  </property>
  <property fmtid="{D5CDD505-2E9C-101B-9397-08002B2CF9AE}" pid="14" name="Document Type">
    <vt:lpwstr/>
  </property>
  <property fmtid="{D5CDD505-2E9C-101B-9397-08002B2CF9AE}" pid="15" name="Document_x0020_Type">
    <vt:lpwstr/>
  </property>
  <property fmtid="{D5CDD505-2E9C-101B-9397-08002B2CF9AE}" pid="16" name="Finance_x0020_Structure">
    <vt:lpwstr>1;#Members administration|3a754b13-b73b-430a-8d5d-f13b64065a24</vt:lpwstr>
  </property>
</Properties>
</file>